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691009" w:rsidRPr="00C653A4" w:rsidRDefault="00942DE6" w:rsidP="002277BF">
      <w:pPr>
        <w:tabs>
          <w:tab w:val="left" w:pos="6345"/>
        </w:tabs>
        <w:spacing w:line="240" w:lineRule="auto"/>
        <w:ind w:left="102" w:right="102"/>
        <w:jc w:val="center"/>
        <w:rPr>
          <w:b/>
          <w:noProof/>
          <w:color w:val="C00000"/>
          <w:sz w:val="52"/>
        </w:rPr>
      </w:pPr>
      <w:r w:rsidRPr="00C653A4">
        <w:rPr>
          <w:b/>
          <w:noProof/>
          <w:color w:val="C00000"/>
          <w:sz w:val="5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77F6AAF" wp14:editId="1E2CA021">
                <wp:simplePos x="0" y="0"/>
                <wp:positionH relativeFrom="page">
                  <wp:posOffset>409575</wp:posOffset>
                </wp:positionH>
                <wp:positionV relativeFrom="page">
                  <wp:posOffset>-114300</wp:posOffset>
                </wp:positionV>
                <wp:extent cx="6848856" cy="9582150"/>
                <wp:effectExtent l="0" t="0" r="9525" b="0"/>
                <wp:wrapNone/>
                <wp:docPr id="30" name="Gruppo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582150"/>
                          <a:chOff x="0" y="0"/>
                          <a:chExt cx="6852920" cy="9142730"/>
                        </a:xfrm>
                      </wpg:grpSpPr>
                      <wpg:grpSp>
                        <wpg:cNvPr id="2" name="Gruppo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ttangolo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44BD8" w:rsidRDefault="00D44BD8">
                                <w:pPr>
                                  <w:pStyle w:val="Informazionicontatto"/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igura a mano libera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uppo 3"/>
                        <wpg:cNvGrpSpPr/>
                        <wpg:grpSpPr>
                          <a:xfrm>
                            <a:off x="462176" y="9525"/>
                            <a:ext cx="5961457" cy="2172505"/>
                            <a:chOff x="462176" y="9525"/>
                            <a:chExt cx="5961457" cy="2172505"/>
                          </a:xfrm>
                        </wpg:grpSpPr>
                        <pic:pic xmlns:pic="http://schemas.openxmlformats.org/drawingml/2006/picture">
                          <pic:nvPicPr>
                            <pic:cNvPr id="4" name="Immagin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176" y="18416"/>
                              <a:ext cx="5961457" cy="21485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uppo 5"/>
                          <wpg:cNvGrpSpPr/>
                          <wpg:grpSpPr>
                            <a:xfrm>
                              <a:off x="1765175" y="9525"/>
                              <a:ext cx="3676650" cy="2172505"/>
                              <a:chOff x="1765175" y="9525"/>
                              <a:chExt cx="3676650" cy="217250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Figura a mano libera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175" y="9525"/>
                                <a:ext cx="3676650" cy="20190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igura a mano libera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igura a mano libera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igura a mano libera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igura a mano libera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igura a mano libera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igura a mano libera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igura a mano libera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igura a mano libera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igura a mano libera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igura a mano libera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igura a mano libera 17"/>
                            <wps:cNvSpPr>
                              <a:spLocks/>
                            </wps:cNvSpPr>
                            <wps:spPr bwMode="auto">
                              <a:xfrm rot="1343236" flipV="1">
                                <a:off x="4249738" y="2055749"/>
                                <a:ext cx="332501" cy="126281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1CD" w:rsidRDefault="00F861CD"/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igura a mano libera 18"/>
                            <wps:cNvSpPr>
                              <a:spLocks/>
                            </wps:cNvSpPr>
                            <wps:spPr bwMode="auto">
                              <a:xfrm rot="1343236" flipV="1">
                                <a:off x="5010721" y="1978073"/>
                                <a:ext cx="95086" cy="45713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igura a mano libera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F6AAF" id="Gruppo 29" o:spid="_x0000_s1026" alt="Background Design" style="position:absolute;left:0;text-align:left;margin-left:32.25pt;margin-top:-9pt;width:539.3pt;height:754.5pt;z-index:-251658240;mso-position-horizontal-relative:page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">
                <v:group id="Gruppo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ttangolo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D44BD8" w:rsidRDefault="00D44BD8">
                          <w:pPr>
                            <w:pStyle w:val="Informazionicontatto"/>
                          </w:pPr>
                        </w:p>
                      </w:txbxContent>
                    </v:textbox>
                  </v:rect>
                  <v:shape id="Figura a mano libera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uppo 3" o:spid="_x0000_s1030" style="position:absolute;left:4621;top:95;width:59615;height:21725" coordorigin="4621,95" coordsize="59614,2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4" o:spid="_x0000_s1031" type="#_x0000_t75" style="position:absolute;left:4621;top:184;width:59615;height:2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10" o:title="" croptop="11340f" cropbottom="16322f" cropleft="5137f"/>
                    <v:path arrowok="t"/>
                  </v:shape>
                  <v:group id="Gruppo 5" o:spid="_x0000_s1032" style="position:absolute;left:17651;top:95;width:36767;height:21725" coordorigin="17651,95" coordsize="36766,2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Figura a mano libera 6" o:spid="_x0000_s1033" type="#_x0000_t75" style="position:absolute;left:17651;top:95;width:36767;height:20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1" o:title="" croptop="11131f" cropbottom="16412f" cropleft="11563f" cropright="8752f"/>
                      <v:path arrowok="t"/>
                    </v:shape>
                    <v:shape id="Figura a mano libera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igura a mano libera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igura a mano libera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igura a mano libera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igura a mano libera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igura a mano libera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igura a mano libera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igura a mano libera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igura a mano libera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igura a mano libera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igura a mano libera 17" o:spid="_x0000_s1044" style="position:absolute;left:42497;top:20557;width:3325;height:1263;rotation:-1467172fd;flip:y;visibility:visible;mso-wrap-style:square;v-text-anchor:top" coordsize="3095,2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kjMAA&#10;AADbAAAADwAAAGRycy9kb3ducmV2LnhtbERP3WrCMBS+F/YO4Qx2p6kKunVGEWEguxDsfIBDc2yq&#10;zUmbZLZ7+0UQvDsf3+9ZbQbbiBv5UDtWMJ1kIIhLp2uuFJx+vsbvIEJE1tg4JgV/FGCzfhmtMNeu&#10;5yPdiliJFMIhRwUmxjaXMpSGLIaJa4kTd3beYkzQV1J77FO4beQsyxbSYs2pwWBLO0Pltfi1Cmb9&#10;+VIfPrw5cOGH7nTturn+Vurtddh+gog0xKf44d7rNH8J91/S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CkjMAAAADbAAAADwAAAAAAAAAAAAAAAACYAgAAZHJzL2Rvd25y&#10;ZXYueG1sUEsFBgAAAAAEAAQA9QAAAIUDAAAAAA==&#10;" adj="-11796480,,5400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stroke joinstyle="miter"/>
                      <v:formulas/>
                      <v:path arrowok="t" o:connecttype="custom" o:connectlocs="306288,88067;315097,72055;332071,69614;327022,59734;317246,49740;304461,41223;290065,34977;274595,30775;262241,21520;263208,11924;245696,12265;223458,14706;204657,18511;189187,23394;176725,29242;163941,29980;149330,26914;114092,54396;121720,46674;154272,15728;163511,5848;143421,1306;104853,227;69938,3691;42113,11016;21594,21236;13536,31173;65641,49399;48559,44176;2793,30548;5157,32365;47270,55645;81863,73304;86482,74951;100986,63708;54468,106805;46303,115833;48989,118161;72409,123044;106572,126281;128059,124748;139554,121171;147719,116401;167271,104250;183278,90282;172643,85399;135471,72623;195848,90339;206054,91872;206699,73872;207021,63197;223136,67967;239573,70976;222921,107827;235060,108792;266645,107827;285768,104193;295222,99764;298982,95846" o:connectangles="0,0,0,0,0,0,0,0,0,0,0,0,0,0,0,0,0,0,0,0,0,0,0,0,0,0,0,0,0,0,0,0,0,0,0,0,0,0,0,0,0,0,0,0,0,0,0,0,0,0,0,0,0,0,0,0,0,0,0" textboxrect="0,0,3095,2224"/>
                      <v:textbox>
                        <w:txbxContent>
                          <w:p w:rsidR="00F861CD" w:rsidRDefault="00F861CD"/>
                        </w:txbxContent>
                      </v:textbox>
                    </v:shape>
                    <v:shape id="Figura a mano libera 18" o:spid="_x0000_s1045" style="position:absolute;left:50107;top:19780;width:951;height:457;rotation:-1467172fd;flip:y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MjMIA&#10;AADbAAAADwAAAGRycy9kb3ducmV2LnhtbESPQYvCMBCF7wv+hzDC3tZUDyLVKCKK4m27IngbmrEp&#10;NpPSRK3++p3Dwt5meG/e+2ax6n2jHtTFOrCB8SgDRVwGW3Nl4PSz+5qBignZYhOYDLwowmo5+Fhg&#10;bsOTv+lRpEpJCMccDbiU2lzrWDryGEehJRbtGjqPSdau0rbDp4T7Rk+ybKo91iwNDlvaOCpvxd0b&#10;eJ+O+zMW28Olzt6va3RVCrO1MZ/Dfj0HlahP/+a/64MVfIGVX2Q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cyMwgAAANsAAAAPAAAAAAAAAAAAAAAAAJgCAABkcnMvZG93&#10;bnJldi54bWxQSwUGAAAAAAQABAD1AAAAhw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91974,30802;88443,27648;84263,24732;88211,22032;86353,21554;79757,20264;71767,19547;64521,19666;62431,19117;61920,18400;60387,15031;58343,11948;59086,8698;61130,8029;57089,6428;51004,4516;46684,3728;42503,3298;38462,3106;34653,3178;30193,3561;23876,4731;19417,2079;17326,191;14725,789;10126,3106;6039,5998;3066,8842;1068,11566;93,14194;46,16703;836,19045;2415,21220;4459,22653;8408,21674;15329,20503;20903,20742;26477,20407;31819,19666;37719,21172;35257,23299;32702,26501;31169,29559;30565,32451;30890,35127;31959,37636;33770,39858;36186,41794;38648,42248;43014,40456;49146,39189;54766,38640;60062,37636;64985,36298;76134,41412;82730,45546;83891,45283;88165,42869;91788,40241;93971,37995;94947,36179;95040,34721;94436,33215" o:connectangles="0,0,0,0,0,0,0,0,0,0,0,0,0,0,0,0,0,0,0,0,0,0,0,0,0,0,0,0,0,0,0,0,0,0,0,0,0,0,0,0,0,0,0,0,0,0,0,0,0,0,0,0,0,0,0,0,0,0,0,0,0,0,0"/>
                    </v:shape>
                    <v:shape id="Figura a mano libera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bookmarkEnd w:id="0"/>
      <w:r w:rsidR="00691009" w:rsidRPr="00C653A4">
        <w:rPr>
          <w:b/>
          <w:noProof/>
          <w:color w:val="C00000"/>
          <w:sz w:val="52"/>
        </w:rPr>
        <w:t>GIOVEDI’ 8 MAGGIO</w:t>
      </w:r>
      <w:r w:rsidR="002277BF" w:rsidRPr="00C653A4">
        <w:rPr>
          <w:b/>
          <w:noProof/>
          <w:color w:val="C00000"/>
          <w:sz w:val="52"/>
        </w:rPr>
        <w:t>,</w:t>
      </w:r>
      <w:r w:rsidR="00691009" w:rsidRPr="00C653A4">
        <w:rPr>
          <w:b/>
          <w:noProof/>
          <w:color w:val="C00000"/>
          <w:sz w:val="52"/>
        </w:rPr>
        <w:t xml:space="preserve"> ORE </w:t>
      </w:r>
      <w:r w:rsidR="00691009" w:rsidRPr="00C653A4">
        <w:rPr>
          <w:b/>
          <w:noProof/>
          <w:color w:val="C00000"/>
          <w:sz w:val="56"/>
        </w:rPr>
        <w:t>21</w:t>
      </w:r>
    </w:p>
    <w:p w:rsidR="00691009" w:rsidRPr="002277BF" w:rsidRDefault="00691009" w:rsidP="002277BF">
      <w:pPr>
        <w:spacing w:line="240" w:lineRule="auto"/>
        <w:ind w:left="102" w:right="102"/>
        <w:jc w:val="center"/>
        <w:rPr>
          <w:b/>
          <w:noProof/>
          <w:sz w:val="48"/>
        </w:rPr>
      </w:pPr>
      <w:r w:rsidRPr="002277BF">
        <w:rPr>
          <w:b/>
          <w:noProof/>
          <w:sz w:val="48"/>
        </w:rPr>
        <w:t>presso la Sala Riolfo di Via Maestra,</w:t>
      </w:r>
    </w:p>
    <w:p w:rsidR="00691009" w:rsidRPr="00C653A4" w:rsidRDefault="00691009" w:rsidP="002277BF">
      <w:pPr>
        <w:spacing w:line="240" w:lineRule="auto"/>
        <w:ind w:left="102" w:right="102"/>
        <w:jc w:val="center"/>
        <w:rPr>
          <w:b/>
          <w:noProof/>
          <w:color w:val="C00000"/>
          <w:sz w:val="52"/>
        </w:rPr>
      </w:pPr>
      <w:r w:rsidRPr="00C653A4">
        <w:rPr>
          <w:b/>
          <w:noProof/>
          <w:color w:val="C00000"/>
          <w:sz w:val="52"/>
        </w:rPr>
        <w:t>MONS. Domenico POMPILI</w:t>
      </w:r>
    </w:p>
    <w:p w:rsidR="00691009" w:rsidRDefault="002277BF" w:rsidP="002277BF">
      <w:pPr>
        <w:pStyle w:val="Informazionicontatto"/>
        <w:jc w:val="center"/>
        <w:rPr>
          <w:b/>
          <w:i/>
          <w:sz w:val="36"/>
          <w:szCs w:val="36"/>
        </w:rPr>
      </w:pPr>
      <w:r w:rsidRPr="002277BF">
        <w:rPr>
          <w:b/>
          <w:noProof/>
          <w:color w:val="AF272A"/>
          <w:sz w:val="44"/>
        </w:rPr>
        <w:t>p</w:t>
      </w:r>
      <w:r w:rsidR="00691009" w:rsidRPr="002277BF">
        <w:rPr>
          <w:b/>
          <w:noProof/>
          <w:color w:val="AF272A"/>
          <w:sz w:val="44"/>
        </w:rPr>
        <w:t>resenterà il Progetto delle</w:t>
      </w:r>
      <w:r w:rsidRPr="002277BF">
        <w:rPr>
          <w:b/>
          <w:noProof/>
          <w:color w:val="AF272A"/>
          <w:sz w:val="44"/>
        </w:rPr>
        <w:t xml:space="preserve"> </w:t>
      </w:r>
      <w:proofErr w:type="gramStart"/>
      <w:r w:rsidR="00A401C8" w:rsidRPr="002277BF">
        <w:rPr>
          <w:b/>
          <w:color w:val="AF272A"/>
          <w:sz w:val="44"/>
        </w:rPr>
        <w:t>Comu</w:t>
      </w:r>
      <w:r w:rsidRPr="002277BF">
        <w:rPr>
          <w:b/>
          <w:color w:val="AF272A"/>
          <w:sz w:val="44"/>
        </w:rPr>
        <w:t xml:space="preserve">nità </w:t>
      </w:r>
      <w:r w:rsidR="00A401C8" w:rsidRPr="002277BF">
        <w:rPr>
          <w:b/>
          <w:color w:val="AF272A"/>
          <w:sz w:val="44"/>
        </w:rPr>
        <w:t xml:space="preserve"> </w:t>
      </w:r>
      <w:proofErr w:type="spellStart"/>
      <w:r w:rsidR="00A401C8" w:rsidRPr="002277BF">
        <w:rPr>
          <w:b/>
          <w:color w:val="AF272A"/>
          <w:sz w:val="44"/>
        </w:rPr>
        <w:t>Laudato</w:t>
      </w:r>
      <w:proofErr w:type="spellEnd"/>
      <w:proofErr w:type="gramEnd"/>
      <w:r w:rsidR="00A401C8" w:rsidRPr="002277BF">
        <w:rPr>
          <w:b/>
          <w:color w:val="AF272A"/>
          <w:sz w:val="44"/>
        </w:rPr>
        <w:t xml:space="preserve"> sì</w:t>
      </w:r>
      <w:r w:rsidRPr="002277BF">
        <w:rPr>
          <w:b/>
          <w:color w:val="AF272A"/>
          <w:sz w:val="44"/>
        </w:rPr>
        <w:t>,</w:t>
      </w:r>
      <w:r w:rsidRPr="002277BF">
        <w:rPr>
          <w:b/>
          <w:color w:val="9C2224" w:themeColor="accent2" w:themeShade="BF"/>
          <w:sz w:val="44"/>
        </w:rPr>
        <w:t xml:space="preserve"> </w:t>
      </w:r>
      <w:r w:rsidRPr="002277BF">
        <w:rPr>
          <w:color w:val="9C2224" w:themeColor="accent2" w:themeShade="BF"/>
          <w:sz w:val="40"/>
        </w:rPr>
        <w:t xml:space="preserve">      </w:t>
      </w:r>
      <w:r w:rsidRPr="002277BF">
        <w:rPr>
          <w:sz w:val="40"/>
        </w:rPr>
        <w:t xml:space="preserve">                                                                                  </w:t>
      </w:r>
      <w:r w:rsidRPr="002277BF">
        <w:rPr>
          <w:b/>
          <w:i/>
          <w:sz w:val="36"/>
          <w:szCs w:val="36"/>
        </w:rPr>
        <w:t>voluto da Papa Francesco per dare</w:t>
      </w:r>
      <w:r w:rsidR="00691009" w:rsidRPr="002277BF">
        <w:rPr>
          <w:b/>
          <w:i/>
          <w:sz w:val="36"/>
          <w:szCs w:val="36"/>
        </w:rPr>
        <w:t xml:space="preserve"> continuità all’Enciclica </w:t>
      </w:r>
      <w:proofErr w:type="spellStart"/>
      <w:r w:rsidR="00691009" w:rsidRPr="002277BF">
        <w:rPr>
          <w:b/>
          <w:i/>
          <w:sz w:val="36"/>
          <w:szCs w:val="36"/>
        </w:rPr>
        <w:t>Laudato</w:t>
      </w:r>
      <w:proofErr w:type="spellEnd"/>
      <w:r w:rsidR="00691009" w:rsidRPr="002277BF">
        <w:rPr>
          <w:b/>
          <w:i/>
          <w:sz w:val="36"/>
          <w:szCs w:val="36"/>
        </w:rPr>
        <w:t xml:space="preserve"> sì e alle sue proposte.</w:t>
      </w:r>
    </w:p>
    <w:p w:rsidR="002277BF" w:rsidRPr="00C653A4" w:rsidRDefault="002277BF" w:rsidP="002277BF">
      <w:pPr>
        <w:pStyle w:val="Informazionicontatto"/>
        <w:jc w:val="center"/>
        <w:rPr>
          <w:b/>
          <w:i/>
          <w:sz w:val="40"/>
          <w:szCs w:val="36"/>
        </w:rPr>
      </w:pPr>
    </w:p>
    <w:p w:rsidR="00A401C8" w:rsidRPr="002277BF" w:rsidRDefault="00691009" w:rsidP="002277BF">
      <w:pPr>
        <w:pStyle w:val="Informazionicontatto"/>
        <w:jc w:val="center"/>
        <w:rPr>
          <w:b/>
          <w:sz w:val="32"/>
        </w:rPr>
      </w:pPr>
      <w:r w:rsidRPr="002277BF">
        <w:rPr>
          <w:b/>
          <w:sz w:val="32"/>
        </w:rPr>
        <w:t>I</w:t>
      </w:r>
      <w:r w:rsidR="00A401C8" w:rsidRPr="002277BF">
        <w:rPr>
          <w:b/>
          <w:sz w:val="32"/>
        </w:rPr>
        <w:t xml:space="preserve">n Italia </w:t>
      </w:r>
      <w:r w:rsidRPr="002277BF">
        <w:rPr>
          <w:b/>
          <w:sz w:val="32"/>
        </w:rPr>
        <w:t xml:space="preserve">il Progetto, </w:t>
      </w:r>
      <w:r w:rsidR="00A401C8" w:rsidRPr="002277BF">
        <w:rPr>
          <w:b/>
          <w:sz w:val="32"/>
        </w:rPr>
        <w:t xml:space="preserve">affidato a Mons. Pompili, </w:t>
      </w:r>
      <w:r w:rsidRPr="002277BF">
        <w:rPr>
          <w:b/>
          <w:sz w:val="32"/>
        </w:rPr>
        <w:t>sostiene il sorgere ad AMATRICE di un</w:t>
      </w:r>
      <w:r w:rsidR="00A401C8" w:rsidRPr="002277BF">
        <w:rPr>
          <w:b/>
          <w:sz w:val="32"/>
        </w:rPr>
        <w:t xml:space="preserve"> Centro di S</w:t>
      </w:r>
      <w:r w:rsidR="002277BF">
        <w:rPr>
          <w:b/>
          <w:sz w:val="32"/>
        </w:rPr>
        <w:t xml:space="preserve">tudi internazionale </w:t>
      </w:r>
      <w:proofErr w:type="spellStart"/>
      <w:r w:rsidR="002277BF">
        <w:rPr>
          <w:b/>
          <w:sz w:val="32"/>
        </w:rPr>
        <w:t>Laudato</w:t>
      </w:r>
      <w:proofErr w:type="spellEnd"/>
      <w:r w:rsidR="002277BF">
        <w:rPr>
          <w:b/>
          <w:sz w:val="32"/>
        </w:rPr>
        <w:t xml:space="preserve"> sì.</w:t>
      </w:r>
    </w:p>
    <w:p w:rsidR="00A401C8" w:rsidRPr="00C653A4" w:rsidRDefault="00A401C8" w:rsidP="002277BF">
      <w:pPr>
        <w:spacing w:after="0" w:line="240" w:lineRule="auto"/>
        <w:ind w:left="0" w:right="0"/>
        <w:jc w:val="center"/>
        <w:rPr>
          <w:rFonts w:ascii="Arial" w:eastAsia="Times New Roman" w:hAnsi="Arial" w:cs="Times New Roman"/>
          <w:color w:val="1F497D"/>
          <w:sz w:val="44"/>
          <w:szCs w:val="22"/>
        </w:rPr>
      </w:pPr>
    </w:p>
    <w:p w:rsidR="00F861CD" w:rsidRPr="002277BF" w:rsidRDefault="002277BF" w:rsidP="002277BF">
      <w:pPr>
        <w:spacing w:after="0" w:line="240" w:lineRule="auto"/>
        <w:ind w:left="0" w:right="0"/>
        <w:jc w:val="center"/>
        <w:rPr>
          <w:sz w:val="32"/>
        </w:rPr>
      </w:pPr>
      <w:r>
        <w:rPr>
          <w:rFonts w:ascii="Arial" w:eastAsia="Times New Roman" w:hAnsi="Arial" w:cs="Times New Roman"/>
          <w:b/>
          <w:color w:val="1F497D"/>
          <w:sz w:val="32"/>
          <w:szCs w:val="22"/>
        </w:rPr>
        <w:t>Mons</w:t>
      </w:r>
      <w:r w:rsidR="00A401C8" w:rsidRPr="00A401C8">
        <w:rPr>
          <w:rFonts w:ascii="Arial" w:eastAsia="Times New Roman" w:hAnsi="Arial" w:cs="Times New Roman"/>
          <w:b/>
          <w:color w:val="1F497D"/>
          <w:sz w:val="32"/>
          <w:szCs w:val="22"/>
        </w:rPr>
        <w:t>.</w:t>
      </w:r>
      <w:r>
        <w:rPr>
          <w:rFonts w:ascii="Arial" w:eastAsia="Times New Roman" w:hAnsi="Arial" w:cs="Times New Roman"/>
          <w:b/>
          <w:color w:val="1F497D"/>
          <w:sz w:val="32"/>
          <w:szCs w:val="22"/>
        </w:rPr>
        <w:t xml:space="preserve"> </w:t>
      </w:r>
      <w:r w:rsidR="00A401C8" w:rsidRPr="00A401C8">
        <w:rPr>
          <w:rFonts w:ascii="Arial" w:eastAsia="Times New Roman" w:hAnsi="Arial" w:cs="Times New Roman"/>
          <w:b/>
          <w:color w:val="1F497D"/>
          <w:sz w:val="32"/>
          <w:szCs w:val="22"/>
        </w:rPr>
        <w:t>Pompili</w:t>
      </w:r>
      <w:r w:rsidR="00A401C8" w:rsidRPr="00A401C8">
        <w:rPr>
          <w:rFonts w:ascii="Arial" w:eastAsia="Times New Roman" w:hAnsi="Arial" w:cs="Times New Roman"/>
          <w:color w:val="1F497D"/>
          <w:sz w:val="32"/>
          <w:szCs w:val="22"/>
        </w:rPr>
        <w:t xml:space="preserve"> parlerà del Progetto nella nostra Diocesi e incon</w:t>
      </w:r>
      <w:r>
        <w:rPr>
          <w:rFonts w:ascii="Arial" w:eastAsia="Times New Roman" w:hAnsi="Arial" w:cs="Times New Roman"/>
          <w:color w:val="1F497D"/>
          <w:sz w:val="32"/>
          <w:szCs w:val="22"/>
        </w:rPr>
        <w:t xml:space="preserve">trerà quanti sono interessati </w:t>
      </w:r>
      <w:r w:rsidR="00A401C8" w:rsidRPr="00A401C8">
        <w:rPr>
          <w:rFonts w:ascii="Arial" w:eastAsia="Times New Roman" w:hAnsi="Arial" w:cs="Times New Roman"/>
          <w:color w:val="1F497D"/>
          <w:sz w:val="32"/>
          <w:szCs w:val="22"/>
        </w:rPr>
        <w:t xml:space="preserve">a costituire piccole </w:t>
      </w:r>
      <w:r w:rsidR="00A401C8" w:rsidRPr="00A401C8">
        <w:rPr>
          <w:rFonts w:ascii="Arial" w:eastAsia="Times New Roman" w:hAnsi="Arial" w:cs="Times New Roman"/>
          <w:b/>
          <w:color w:val="1F497D"/>
          <w:sz w:val="32"/>
          <w:szCs w:val="22"/>
        </w:rPr>
        <w:t>Comunit</w:t>
      </w:r>
      <w:r w:rsidR="00691009" w:rsidRPr="002277BF">
        <w:rPr>
          <w:rFonts w:ascii="Arial" w:eastAsia="Times New Roman" w:hAnsi="Arial" w:cs="Times New Roman"/>
          <w:b/>
          <w:color w:val="1F497D"/>
          <w:sz w:val="32"/>
          <w:szCs w:val="22"/>
        </w:rPr>
        <w:t>à locali “</w:t>
      </w:r>
      <w:proofErr w:type="spellStart"/>
      <w:r w:rsidR="00691009" w:rsidRPr="002277BF">
        <w:rPr>
          <w:rFonts w:ascii="Arial" w:eastAsia="Times New Roman" w:hAnsi="Arial" w:cs="Times New Roman"/>
          <w:b/>
          <w:color w:val="1F497D"/>
          <w:sz w:val="32"/>
          <w:szCs w:val="22"/>
        </w:rPr>
        <w:t>Laudato</w:t>
      </w:r>
      <w:proofErr w:type="spellEnd"/>
      <w:r w:rsidR="00691009" w:rsidRPr="002277BF">
        <w:rPr>
          <w:rFonts w:ascii="Arial" w:eastAsia="Times New Roman" w:hAnsi="Arial" w:cs="Times New Roman"/>
          <w:b/>
          <w:color w:val="1F497D"/>
          <w:sz w:val="32"/>
          <w:szCs w:val="22"/>
        </w:rPr>
        <w:t xml:space="preserve"> sì”.</w:t>
      </w:r>
    </w:p>
    <w:p w:rsidR="007F6D0C" w:rsidRPr="002277BF" w:rsidRDefault="00A401C8" w:rsidP="00A401C8">
      <w:pPr>
        <w:rPr>
          <w:sz w:val="32"/>
        </w:rPr>
      </w:pPr>
      <w:r w:rsidRPr="002277BF">
        <w:rPr>
          <w:sz w:val="36"/>
          <w:szCs w:val="16"/>
        </w:rPr>
        <w:t xml:space="preserve"> </w:t>
      </w:r>
    </w:p>
    <w:sectPr w:rsidR="007F6D0C" w:rsidRPr="002277BF" w:rsidSect="00F861C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4962" w:right="1892" w:bottom="1843" w:left="2160" w:header="51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9FD" w:rsidRDefault="001159FD" w:rsidP="00F861CD">
      <w:pPr>
        <w:spacing w:after="0" w:line="240" w:lineRule="auto"/>
      </w:pPr>
      <w:r>
        <w:separator/>
      </w:r>
    </w:p>
  </w:endnote>
  <w:endnote w:type="continuationSeparator" w:id="0">
    <w:p w:rsidR="001159FD" w:rsidRDefault="001159FD" w:rsidP="00F86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83C" w:rsidRDefault="0065583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83C" w:rsidRDefault="0065583C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83C" w:rsidRDefault="0065583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9FD" w:rsidRDefault="001159FD" w:rsidP="00F861CD">
      <w:pPr>
        <w:spacing w:after="0" w:line="240" w:lineRule="auto"/>
      </w:pPr>
      <w:r>
        <w:separator/>
      </w:r>
    </w:p>
  </w:footnote>
  <w:footnote w:type="continuationSeparator" w:id="0">
    <w:p w:rsidR="001159FD" w:rsidRDefault="001159FD" w:rsidP="00F86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83C" w:rsidRDefault="0065583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1CD" w:rsidRDefault="00A401C8" w:rsidP="00F861CD">
    <w:pPr>
      <w:pStyle w:val="Intestazione"/>
      <w:ind w:right="-459"/>
    </w:pPr>
    <w:r>
      <w:t xml:space="preserve">    </w:t>
    </w: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Pr="0065583C" w:rsidRDefault="00A401C8" w:rsidP="00F861CD">
    <w:pPr>
      <w:pStyle w:val="Intestazione"/>
      <w:ind w:right="-459"/>
      <w:rPr>
        <w:b/>
        <w:color w:val="573448" w:themeColor="accent4" w:themeShade="80"/>
        <w:sz w:val="40"/>
      </w:rPr>
    </w:pPr>
    <w:r w:rsidRPr="0065583C">
      <w:rPr>
        <w:b/>
        <w:color w:val="573448" w:themeColor="accent4" w:themeShade="80"/>
        <w:sz w:val="40"/>
      </w:rPr>
      <w:t>DIOCESI DI ALBA</w:t>
    </w:r>
  </w:p>
  <w:p w:rsidR="00A401C8" w:rsidRPr="00A401C8" w:rsidRDefault="00A401C8" w:rsidP="00F861CD">
    <w:pPr>
      <w:pStyle w:val="Intestazione"/>
      <w:ind w:right="-459"/>
      <w:rPr>
        <w:b/>
        <w:sz w:val="40"/>
      </w:rPr>
    </w:pPr>
    <w:r w:rsidRPr="0065583C">
      <w:rPr>
        <w:b/>
        <w:color w:val="573448" w:themeColor="accent4" w:themeShade="80"/>
        <w:sz w:val="40"/>
      </w:rPr>
      <w:t xml:space="preserve">Progetto Comunità Internazionali </w:t>
    </w:r>
    <w:proofErr w:type="gramStart"/>
    <w:r w:rsidRPr="0065583C">
      <w:rPr>
        <w:b/>
        <w:color w:val="573448" w:themeColor="accent4" w:themeShade="80"/>
        <w:sz w:val="40"/>
      </w:rPr>
      <w:t xml:space="preserve">“ </w:t>
    </w:r>
    <w:proofErr w:type="spellStart"/>
    <w:r w:rsidRPr="0065583C">
      <w:rPr>
        <w:b/>
        <w:color w:val="573448" w:themeColor="accent4" w:themeShade="80"/>
        <w:sz w:val="40"/>
      </w:rPr>
      <w:t>Laudato</w:t>
    </w:r>
    <w:proofErr w:type="spellEnd"/>
    <w:proofErr w:type="gramEnd"/>
    <w:r w:rsidRPr="0065583C">
      <w:rPr>
        <w:b/>
        <w:color w:val="573448" w:themeColor="accent4" w:themeShade="80"/>
        <w:sz w:val="40"/>
      </w:rPr>
      <w:t xml:space="preserve"> </w:t>
    </w:r>
    <w:proofErr w:type="spellStart"/>
    <w:r w:rsidRPr="0065583C">
      <w:rPr>
        <w:b/>
        <w:color w:val="573448" w:themeColor="accent4" w:themeShade="80"/>
        <w:sz w:val="40"/>
      </w:rPr>
      <w:t>si’</w:t>
    </w:r>
    <w:proofErr w:type="spellEnd"/>
    <w:r w:rsidRPr="0065583C">
      <w:rPr>
        <w:b/>
        <w:color w:val="573448" w:themeColor="accent4" w:themeShade="80"/>
        <w:sz w:val="40"/>
      </w:rPr>
      <w:t xml:space="preserve"> ”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83C" w:rsidRDefault="0065583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D0C"/>
    <w:rsid w:val="000C588A"/>
    <w:rsid w:val="001159FD"/>
    <w:rsid w:val="0013658E"/>
    <w:rsid w:val="00181C77"/>
    <w:rsid w:val="002277BF"/>
    <w:rsid w:val="00242AE4"/>
    <w:rsid w:val="0029370C"/>
    <w:rsid w:val="002C4D03"/>
    <w:rsid w:val="00315201"/>
    <w:rsid w:val="0065583C"/>
    <w:rsid w:val="00691009"/>
    <w:rsid w:val="00747D70"/>
    <w:rsid w:val="007F6D0C"/>
    <w:rsid w:val="008E2F86"/>
    <w:rsid w:val="00942DE6"/>
    <w:rsid w:val="00982059"/>
    <w:rsid w:val="00A401C8"/>
    <w:rsid w:val="00AA6658"/>
    <w:rsid w:val="00C653A4"/>
    <w:rsid w:val="00C93341"/>
    <w:rsid w:val="00CA44AE"/>
    <w:rsid w:val="00D0715E"/>
    <w:rsid w:val="00D44BD8"/>
    <w:rsid w:val="00DB3310"/>
    <w:rsid w:val="00DD44BA"/>
    <w:rsid w:val="00F43802"/>
    <w:rsid w:val="00F8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7C6287-27C0-4375-A294-65DE31BC9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it-IT" w:eastAsia="it-IT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Sottotitolo">
    <w:name w:val="Subtitle"/>
    <w:basedOn w:val="Normale"/>
    <w:next w:val="Normale"/>
    <w:link w:val="SottotitoloCarattere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ottotitoloCarattere">
    <w:name w:val="Sottotitolo Carattere"/>
    <w:basedOn w:val="Carpredefinitoparagrafo"/>
    <w:link w:val="Sottotitolo"/>
    <w:uiPriority w:val="1"/>
    <w:rPr>
      <w:caps/>
      <w:spacing w:val="15"/>
      <w:sz w:val="52"/>
    </w:rPr>
  </w:style>
  <w:style w:type="paragraph" w:styleId="Titolo">
    <w:name w:val="Title"/>
    <w:basedOn w:val="Normale"/>
    <w:next w:val="Normale"/>
    <w:link w:val="TitoloCarattere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oloCarattere">
    <w:name w:val="Titolo Carattere"/>
    <w:basedOn w:val="Carpredefinitoparagrafo"/>
    <w:link w:val="Titolo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a">
    <w:name w:val="Date"/>
    <w:basedOn w:val="Normale"/>
    <w:next w:val="Normale"/>
    <w:link w:val="DataCarattere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aCarattere">
    <w:name w:val="Data Carattere"/>
    <w:basedOn w:val="Carpredefinitoparagrafo"/>
    <w:link w:val="Data"/>
    <w:uiPriority w:val="2"/>
    <w:rPr>
      <w:b/>
      <w:bCs/>
      <w:smallCaps/>
      <w:color w:val="9C2224" w:themeColor="accent2" w:themeShade="BF"/>
      <w:sz w:val="44"/>
    </w:rPr>
  </w:style>
  <w:style w:type="paragraph" w:customStyle="1" w:styleId="Ora">
    <w:name w:val="Ora"/>
    <w:basedOn w:val="Normale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Posizione">
    <w:name w:val="Posizione"/>
    <w:basedOn w:val="Normale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Informazionicontatto">
    <w:name w:val="Informazioni contatto"/>
    <w:basedOn w:val="Normale"/>
    <w:uiPriority w:val="4"/>
    <w:qFormat/>
    <w:pPr>
      <w:spacing w:after="0" w:line="240" w:lineRule="auto"/>
    </w:pPr>
    <w:rPr>
      <w:smallCaps/>
    </w:rPr>
  </w:style>
  <w:style w:type="paragraph" w:styleId="Intestazione">
    <w:name w:val="header"/>
    <w:basedOn w:val="Normale"/>
    <w:link w:val="IntestazioneCarattere"/>
    <w:uiPriority w:val="99"/>
    <w:unhideWhenUsed/>
    <w:rsid w:val="00F861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61CD"/>
  </w:style>
  <w:style w:type="paragraph" w:styleId="Pidipagina">
    <w:name w:val="footer"/>
    <w:basedOn w:val="Normale"/>
    <w:link w:val="PidipaginaCarattere"/>
    <w:uiPriority w:val="99"/>
    <w:unhideWhenUsed/>
    <w:rsid w:val="00F861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6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4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l\AppData\Roaming\Microsoft\Templates\Volantino%20evento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1629AD-8CCC-4A95-8A82-5E3EDFBAD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Volantino evento</Template>
  <TotalTime>0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Intel</dc:creator>
  <cp:keywords/>
  <cp:lastModifiedBy>segretario</cp:lastModifiedBy>
  <cp:revision>2</cp:revision>
  <dcterms:created xsi:type="dcterms:W3CDTF">2018-03-03T10:37:00Z</dcterms:created>
  <dcterms:modified xsi:type="dcterms:W3CDTF">2018-03-03T10:37:00Z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